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CA133" w14:textId="77777777" w:rsidR="00DF052B" w:rsidRDefault="00DF052B" w:rsidP="00DF052B">
      <w:pPr>
        <w:spacing w:after="0"/>
      </w:pPr>
    </w:p>
    <w:p w14:paraId="39E112F8" w14:textId="77777777" w:rsidR="00CF2535" w:rsidRPr="003012FC" w:rsidRDefault="00DF052B" w:rsidP="00DF05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12FC">
        <w:rPr>
          <w:rFonts w:ascii="Times New Roman" w:hAnsi="Times New Roman" w:cs="Times New Roman"/>
          <w:b/>
          <w:bCs/>
          <w:sz w:val="28"/>
          <w:szCs w:val="28"/>
        </w:rPr>
        <w:t>Half Hollow Hills Community Library</w:t>
      </w:r>
    </w:p>
    <w:p w14:paraId="356FC8DF" w14:textId="75D9FF94" w:rsidR="00351107" w:rsidRPr="0090323A" w:rsidRDefault="00351107" w:rsidP="00DF052B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Public Services Department</w:t>
      </w:r>
    </w:p>
    <w:p w14:paraId="0AA18E16" w14:textId="77777777" w:rsidR="00DF052B" w:rsidRPr="0090323A" w:rsidRDefault="00DF052B" w:rsidP="00DF05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D49B3C" w14:textId="682F9398" w:rsidR="00DF052B" w:rsidRDefault="00EA7E2D" w:rsidP="00DF05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7E2D">
        <w:rPr>
          <w:rFonts w:ascii="Times New Roman" w:hAnsi="Times New Roman" w:cs="Times New Roman"/>
          <w:b/>
          <w:bCs/>
          <w:sz w:val="24"/>
          <w:szCs w:val="24"/>
          <w:u w:val="single"/>
        </w:rPr>
        <w:t>Position Available</w:t>
      </w:r>
    </w:p>
    <w:p w14:paraId="5B187580" w14:textId="77777777" w:rsidR="00EA7E2D" w:rsidRPr="00EA7E2D" w:rsidRDefault="00EA7E2D" w:rsidP="00DF05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54444E" w14:textId="77777777" w:rsidR="00DF052B" w:rsidRPr="0090323A" w:rsidRDefault="00DF052B" w:rsidP="00DF05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323A">
        <w:rPr>
          <w:rFonts w:ascii="Times New Roman" w:hAnsi="Times New Roman" w:cs="Times New Roman"/>
          <w:b/>
          <w:bCs/>
          <w:sz w:val="24"/>
          <w:szCs w:val="24"/>
        </w:rPr>
        <w:t>Part-Time Library Clerk in Public Services Department</w:t>
      </w:r>
    </w:p>
    <w:p w14:paraId="78CD59BF" w14:textId="77777777" w:rsidR="00DF052B" w:rsidRPr="009850A3" w:rsidRDefault="00DF052B" w:rsidP="00DF052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F8E66D" w14:textId="77777777" w:rsidR="00DF052B" w:rsidRDefault="00DF052B" w:rsidP="00DF05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CCF1E" w14:textId="77777777" w:rsidR="005435B3" w:rsidRDefault="005435B3" w:rsidP="00543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have a passion for customer service, organization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helping others? </w:t>
      </w:r>
      <w:r w:rsidR="009850A3">
        <w:rPr>
          <w:rFonts w:ascii="Times New Roman" w:hAnsi="Times New Roman" w:cs="Times New Roman"/>
          <w:sz w:val="24"/>
          <w:szCs w:val="24"/>
        </w:rPr>
        <w:t>Look</w:t>
      </w:r>
      <w:r>
        <w:rPr>
          <w:rFonts w:ascii="Times New Roman" w:hAnsi="Times New Roman" w:cs="Times New Roman"/>
          <w:sz w:val="24"/>
          <w:szCs w:val="24"/>
        </w:rPr>
        <w:t xml:space="preserve"> no further </w:t>
      </w:r>
      <w:r w:rsidR="00F66E37">
        <w:rPr>
          <w:rFonts w:ascii="Times New Roman" w:hAnsi="Times New Roman" w:cs="Times New Roman"/>
          <w:sz w:val="24"/>
          <w:szCs w:val="24"/>
        </w:rPr>
        <w:t>than the Half Hollow Hills Community Library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2392A4EA" w14:textId="77777777" w:rsidR="005435B3" w:rsidRDefault="005435B3" w:rsidP="00543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CD77F4" w14:textId="6F8198DA" w:rsidR="005435B3" w:rsidRDefault="005435B3" w:rsidP="00543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r>
        <w:rPr>
          <w:rFonts w:ascii="Times New Roman" w:hAnsi="Times New Roman" w:cs="Times New Roman"/>
          <w:sz w:val="24"/>
          <w:szCs w:val="24"/>
        </w:rPr>
        <w:t>have an opening</w:t>
      </w:r>
      <w:r>
        <w:rPr>
          <w:rFonts w:ascii="Times New Roman" w:hAnsi="Times New Roman" w:cs="Times New Roman"/>
          <w:sz w:val="24"/>
          <w:szCs w:val="24"/>
        </w:rPr>
        <w:t xml:space="preserve"> for</w:t>
      </w:r>
      <w:r w:rsidR="00F66E37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107" w:rsidRPr="003012FC">
        <w:rPr>
          <w:rFonts w:ascii="Times New Roman" w:hAnsi="Times New Roman" w:cs="Times New Roman"/>
          <w:b/>
          <w:bCs/>
          <w:sz w:val="24"/>
          <w:szCs w:val="24"/>
        </w:rPr>
        <w:t>17.5-hour P</w:t>
      </w:r>
      <w:r w:rsidRPr="003012FC">
        <w:rPr>
          <w:rFonts w:ascii="Times New Roman" w:hAnsi="Times New Roman" w:cs="Times New Roman"/>
          <w:b/>
          <w:bCs/>
          <w:sz w:val="24"/>
          <w:szCs w:val="24"/>
        </w:rPr>
        <w:t>art-</w:t>
      </w:r>
      <w:r w:rsidR="00351107" w:rsidRPr="003012FC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3012FC">
        <w:rPr>
          <w:rFonts w:ascii="Times New Roman" w:hAnsi="Times New Roman" w:cs="Times New Roman"/>
          <w:b/>
          <w:bCs/>
          <w:sz w:val="24"/>
          <w:szCs w:val="24"/>
        </w:rPr>
        <w:t xml:space="preserve">ime </w:t>
      </w:r>
      <w:r w:rsidR="00F66E37" w:rsidRPr="003012FC">
        <w:rPr>
          <w:rFonts w:ascii="Times New Roman" w:hAnsi="Times New Roman" w:cs="Times New Roman"/>
          <w:b/>
          <w:bCs/>
          <w:sz w:val="24"/>
          <w:szCs w:val="24"/>
        </w:rPr>
        <w:t>Library</w:t>
      </w:r>
      <w:r w:rsidRPr="003012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6E37" w:rsidRPr="003012FC">
        <w:rPr>
          <w:rFonts w:ascii="Times New Roman" w:hAnsi="Times New Roman" w:cs="Times New Roman"/>
          <w:b/>
          <w:bCs/>
          <w:sz w:val="24"/>
          <w:szCs w:val="24"/>
        </w:rPr>
        <w:t>Clerk</w:t>
      </w:r>
      <w:r w:rsidR="00351107" w:rsidRPr="003012FC">
        <w:rPr>
          <w:rFonts w:ascii="Times New Roman" w:hAnsi="Times New Roman" w:cs="Times New Roman"/>
          <w:b/>
          <w:bCs/>
          <w:sz w:val="24"/>
          <w:szCs w:val="24"/>
        </w:rPr>
        <w:t xml:space="preserve"> position</w:t>
      </w:r>
      <w:r>
        <w:rPr>
          <w:rFonts w:ascii="Times New Roman" w:hAnsi="Times New Roman" w:cs="Times New Roman"/>
          <w:sz w:val="24"/>
          <w:szCs w:val="24"/>
        </w:rPr>
        <w:t xml:space="preserve"> in our </w:t>
      </w:r>
      <w:r w:rsidR="00F66E37">
        <w:rPr>
          <w:rFonts w:ascii="Times New Roman" w:hAnsi="Times New Roman" w:cs="Times New Roman"/>
          <w:sz w:val="24"/>
          <w:szCs w:val="24"/>
        </w:rPr>
        <w:t>Public Services Departmen</w:t>
      </w:r>
      <w:r>
        <w:rPr>
          <w:rFonts w:ascii="Times New Roman" w:hAnsi="Times New Roman" w:cs="Times New Roman"/>
          <w:sz w:val="24"/>
          <w:szCs w:val="24"/>
        </w:rPr>
        <w:t>t</w:t>
      </w:r>
      <w:r w:rsidR="0090323A">
        <w:rPr>
          <w:rFonts w:ascii="Times New Roman" w:hAnsi="Times New Roman" w:cs="Times New Roman"/>
          <w:sz w:val="24"/>
          <w:szCs w:val="24"/>
        </w:rPr>
        <w:t xml:space="preserve">, which will require a flexible schedule, </w:t>
      </w:r>
      <w:r w:rsidR="003012FC">
        <w:rPr>
          <w:rFonts w:ascii="Times New Roman" w:hAnsi="Times New Roman" w:cs="Times New Roman"/>
          <w:sz w:val="24"/>
          <w:szCs w:val="24"/>
        </w:rPr>
        <w:t>including</w:t>
      </w:r>
      <w:r w:rsidR="00351107">
        <w:rPr>
          <w:rFonts w:ascii="Times New Roman" w:hAnsi="Times New Roman" w:cs="Times New Roman"/>
          <w:sz w:val="24"/>
          <w:szCs w:val="24"/>
        </w:rPr>
        <w:t xml:space="preserve"> multiple evenings</w:t>
      </w:r>
      <w:r w:rsidR="0090323A">
        <w:rPr>
          <w:rFonts w:ascii="Times New Roman" w:hAnsi="Times New Roman" w:cs="Times New Roman"/>
          <w:sz w:val="24"/>
          <w:szCs w:val="24"/>
        </w:rPr>
        <w:t xml:space="preserve"> and </w:t>
      </w:r>
      <w:r w:rsidR="003012FC">
        <w:rPr>
          <w:rFonts w:ascii="Times New Roman" w:hAnsi="Times New Roman" w:cs="Times New Roman"/>
          <w:sz w:val="24"/>
          <w:szCs w:val="24"/>
        </w:rPr>
        <w:t xml:space="preserve">a </w:t>
      </w:r>
      <w:r w:rsidR="0090323A">
        <w:rPr>
          <w:rFonts w:ascii="Times New Roman" w:hAnsi="Times New Roman" w:cs="Times New Roman"/>
          <w:sz w:val="24"/>
          <w:szCs w:val="24"/>
        </w:rPr>
        <w:t>weekend</w:t>
      </w:r>
      <w:r w:rsidR="003012FC">
        <w:rPr>
          <w:rFonts w:ascii="Times New Roman" w:hAnsi="Times New Roman" w:cs="Times New Roman"/>
          <w:sz w:val="24"/>
          <w:szCs w:val="24"/>
        </w:rPr>
        <w:t xml:space="preserve"> rotation</w:t>
      </w:r>
      <w:r w:rsidR="0090323A">
        <w:rPr>
          <w:rFonts w:ascii="Times New Roman" w:hAnsi="Times New Roman" w:cs="Times New Roman"/>
          <w:sz w:val="24"/>
          <w:szCs w:val="24"/>
        </w:rPr>
        <w:t>.</w:t>
      </w:r>
    </w:p>
    <w:p w14:paraId="247FA867" w14:textId="77777777" w:rsidR="00F66E37" w:rsidRDefault="00F66E37" w:rsidP="00543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C4C50" w14:textId="77777777" w:rsidR="00F66E37" w:rsidRPr="00F66E37" w:rsidRDefault="00F66E37" w:rsidP="00F66E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66E37">
        <w:rPr>
          <w:rFonts w:ascii="Times New Roman" w:hAnsi="Times New Roman" w:cs="Times New Roman"/>
          <w:b/>
          <w:bCs/>
          <w:sz w:val="24"/>
          <w:szCs w:val="24"/>
        </w:rPr>
        <w:t>Requirements:</w:t>
      </w:r>
    </w:p>
    <w:p w14:paraId="65B86B2F" w14:textId="77777777" w:rsidR="00F66E37" w:rsidRDefault="00F66E37" w:rsidP="00F66E3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F4C6E8" w14:textId="47DC0A75" w:rsidR="00F66E37" w:rsidRPr="00CB5B84" w:rsidRDefault="00F66E37" w:rsidP="00F66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B5B84">
        <w:rPr>
          <w:rFonts w:ascii="Times New Roman" w:hAnsi="Times New Roman" w:cs="Times New Roman"/>
          <w:sz w:val="24"/>
          <w:szCs w:val="24"/>
        </w:rPr>
        <w:t xml:space="preserve">Candidates must have a High School </w:t>
      </w:r>
      <w:r w:rsidR="00EA7E2D">
        <w:rPr>
          <w:rFonts w:ascii="Times New Roman" w:hAnsi="Times New Roman" w:cs="Times New Roman"/>
          <w:sz w:val="24"/>
          <w:szCs w:val="24"/>
        </w:rPr>
        <w:t>Diploma</w:t>
      </w:r>
      <w:r w:rsidRPr="00CB5B84">
        <w:rPr>
          <w:rFonts w:ascii="Times New Roman" w:hAnsi="Times New Roman" w:cs="Times New Roman"/>
          <w:sz w:val="24"/>
          <w:szCs w:val="24"/>
        </w:rPr>
        <w:t>.</w:t>
      </w:r>
    </w:p>
    <w:p w14:paraId="3F7FB482" w14:textId="77777777" w:rsidR="00F66E37" w:rsidRDefault="00F66E37" w:rsidP="00F66E3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3CAD61" w14:textId="77777777" w:rsidR="00F66E37" w:rsidRPr="00F66E37" w:rsidRDefault="00F66E37" w:rsidP="00F66E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66E37">
        <w:rPr>
          <w:rFonts w:ascii="Times New Roman" w:hAnsi="Times New Roman" w:cs="Times New Roman"/>
          <w:b/>
          <w:bCs/>
          <w:sz w:val="24"/>
          <w:szCs w:val="24"/>
        </w:rPr>
        <w:t xml:space="preserve">Responsibilities: </w:t>
      </w:r>
    </w:p>
    <w:p w14:paraId="2FD42706" w14:textId="77777777" w:rsidR="00F66E37" w:rsidRDefault="00F66E37" w:rsidP="00F66E3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E9E146" w14:textId="77777777" w:rsidR="00F66E37" w:rsidRPr="00CB5B84" w:rsidRDefault="00F66E37" w:rsidP="00F66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B5B84">
        <w:rPr>
          <w:rFonts w:ascii="Times New Roman" w:hAnsi="Times New Roman" w:cs="Times New Roman"/>
          <w:sz w:val="24"/>
          <w:szCs w:val="24"/>
        </w:rPr>
        <w:t>Checks library material in and out, collects and records fines, explains rules and procedures to library patrons, follows opening/closing procedures.</w:t>
      </w:r>
    </w:p>
    <w:p w14:paraId="3F74414D" w14:textId="77777777" w:rsidR="00F66E37" w:rsidRPr="00CB5B84" w:rsidRDefault="00F66E37" w:rsidP="00F66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B5B84">
        <w:rPr>
          <w:rFonts w:ascii="Times New Roman" w:hAnsi="Times New Roman" w:cs="Times New Roman"/>
          <w:sz w:val="24"/>
          <w:szCs w:val="24"/>
        </w:rPr>
        <w:t>Processes patron registrations and prepares library cards.</w:t>
      </w:r>
    </w:p>
    <w:p w14:paraId="69F9FF03" w14:textId="77777777" w:rsidR="00F66E37" w:rsidRDefault="00F66E37" w:rsidP="00F66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Answers telephones, directs calls, and provides information.</w:t>
      </w:r>
    </w:p>
    <w:p w14:paraId="36B90057" w14:textId="1654EF0E" w:rsidR="00F66E37" w:rsidRDefault="00F66E37" w:rsidP="00F66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Operates basic </w:t>
      </w:r>
      <w:r w:rsidR="003012FC">
        <w:rPr>
          <w:rFonts w:ascii="Times New Roman" w:hAnsi="Times New Roman" w:cs="Times New Roman"/>
          <w:sz w:val="24"/>
          <w:szCs w:val="24"/>
        </w:rPr>
        <w:t>computers and business machines</w:t>
      </w:r>
      <w:r>
        <w:rPr>
          <w:rFonts w:ascii="Times New Roman" w:hAnsi="Times New Roman" w:cs="Times New Roman"/>
          <w:sz w:val="24"/>
          <w:szCs w:val="24"/>
        </w:rPr>
        <w:t xml:space="preserve">, such as photocopier, scanner, </w:t>
      </w:r>
      <w:r w:rsidR="003012FC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register.</w:t>
      </w:r>
    </w:p>
    <w:p w14:paraId="724ED2CF" w14:textId="77777777" w:rsidR="00F66E37" w:rsidRDefault="00F66E37" w:rsidP="00F66E3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duties as required.</w:t>
      </w:r>
    </w:p>
    <w:p w14:paraId="2BEA5004" w14:textId="77777777" w:rsidR="00351107" w:rsidRDefault="00351107" w:rsidP="0035110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BEB001" w14:textId="0423E0B7" w:rsidR="00351107" w:rsidRDefault="00351107" w:rsidP="003511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A7E2D">
        <w:rPr>
          <w:rFonts w:ascii="Times New Roman" w:hAnsi="Times New Roman" w:cs="Times New Roman"/>
          <w:b/>
          <w:bCs/>
          <w:sz w:val="24"/>
          <w:szCs w:val="24"/>
        </w:rPr>
        <w:t xml:space="preserve">Salary: </w:t>
      </w:r>
    </w:p>
    <w:p w14:paraId="4F5F186A" w14:textId="77777777" w:rsidR="00EA7E2D" w:rsidRDefault="00EA7E2D" w:rsidP="003511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ADF25" w14:textId="21E0E8BB" w:rsidR="00EA7E2D" w:rsidRPr="00596D13" w:rsidRDefault="00EA7E2D" w:rsidP="00596D1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96D13">
        <w:rPr>
          <w:rFonts w:ascii="Times New Roman" w:hAnsi="Times New Roman" w:cs="Times New Roman"/>
          <w:sz w:val="24"/>
          <w:szCs w:val="24"/>
        </w:rPr>
        <w:t>$16.49/hour</w:t>
      </w:r>
    </w:p>
    <w:p w14:paraId="46FE4D4D" w14:textId="77777777" w:rsidR="00351107" w:rsidRDefault="00351107" w:rsidP="0035110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4C2EF3" w14:textId="77777777" w:rsidR="003012FC" w:rsidRDefault="00F66E37" w:rsidP="00F66E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you’re interested in joining our team, please </w:t>
      </w:r>
      <w:r w:rsidR="0090323A">
        <w:rPr>
          <w:rFonts w:ascii="Times New Roman" w:hAnsi="Times New Roman" w:cs="Times New Roman"/>
          <w:sz w:val="24"/>
          <w:szCs w:val="24"/>
        </w:rPr>
        <w:t>send</w:t>
      </w:r>
      <w:r>
        <w:rPr>
          <w:rFonts w:ascii="Times New Roman" w:hAnsi="Times New Roman" w:cs="Times New Roman"/>
          <w:sz w:val="24"/>
          <w:szCs w:val="24"/>
        </w:rPr>
        <w:t xml:space="preserve"> your </w:t>
      </w:r>
      <w:r w:rsidR="0090323A">
        <w:rPr>
          <w:rFonts w:ascii="Times New Roman" w:hAnsi="Times New Roman" w:cs="Times New Roman"/>
          <w:sz w:val="24"/>
          <w:szCs w:val="24"/>
        </w:rPr>
        <w:t xml:space="preserve">cover letter and </w:t>
      </w:r>
      <w:r>
        <w:rPr>
          <w:rFonts w:ascii="Times New Roman" w:hAnsi="Times New Roman" w:cs="Times New Roman"/>
          <w:sz w:val="24"/>
          <w:szCs w:val="24"/>
        </w:rPr>
        <w:t>resume</w:t>
      </w:r>
      <w:r w:rsidR="0090323A">
        <w:rPr>
          <w:rFonts w:ascii="Times New Roman" w:hAnsi="Times New Roman" w:cs="Times New Roman"/>
          <w:sz w:val="24"/>
          <w:szCs w:val="24"/>
        </w:rPr>
        <w:t xml:space="preserve">, with </w:t>
      </w:r>
      <w:r>
        <w:rPr>
          <w:rFonts w:ascii="Times New Roman" w:hAnsi="Times New Roman" w:cs="Times New Roman"/>
          <w:sz w:val="24"/>
          <w:szCs w:val="24"/>
        </w:rPr>
        <w:t>a list of three professional references</w:t>
      </w:r>
      <w:r w:rsidR="0090323A" w:rsidRPr="00EA7E2D">
        <w:rPr>
          <w:rFonts w:ascii="Times New Roman" w:hAnsi="Times New Roman" w:cs="Times New Roman"/>
          <w:sz w:val="24"/>
          <w:szCs w:val="24"/>
        </w:rPr>
        <w:t xml:space="preserve">, </w:t>
      </w:r>
      <w:r w:rsidR="00EA7E2D" w:rsidRPr="00EA7E2D">
        <w:rPr>
          <w:rFonts w:ascii="Times New Roman" w:hAnsi="Times New Roman" w:cs="Times New Roman"/>
          <w:sz w:val="24"/>
          <w:szCs w:val="24"/>
        </w:rPr>
        <w:t>to:</w:t>
      </w:r>
      <w:r w:rsidR="00EA7E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FF9296" w14:textId="77777777" w:rsidR="003012FC" w:rsidRDefault="003012FC" w:rsidP="00F66E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12FD1" w14:textId="1BB362AD" w:rsidR="00F66E37" w:rsidRPr="00EA7E2D" w:rsidRDefault="0090323A" w:rsidP="00F66E3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A7E2D">
        <w:rPr>
          <w:rFonts w:ascii="Times New Roman" w:hAnsi="Times New Roman" w:cs="Times New Roman"/>
          <w:b/>
          <w:bCs/>
          <w:sz w:val="24"/>
          <w:szCs w:val="24"/>
        </w:rPr>
        <w:t>Kristina Kalin, Head of Public Services</w:t>
      </w:r>
      <w:r w:rsidR="003012F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EA7E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12FC">
        <w:rPr>
          <w:rFonts w:ascii="Times New Roman" w:hAnsi="Times New Roman" w:cs="Times New Roman"/>
          <w:b/>
          <w:bCs/>
          <w:sz w:val="24"/>
          <w:szCs w:val="24"/>
        </w:rPr>
        <w:t>kk</w:t>
      </w:r>
      <w:r w:rsidR="00EA7E2D" w:rsidRPr="00EA7E2D">
        <w:rPr>
          <w:rFonts w:ascii="Times New Roman" w:hAnsi="Times New Roman" w:cs="Times New Roman"/>
          <w:b/>
          <w:bCs/>
          <w:sz w:val="24"/>
          <w:szCs w:val="24"/>
        </w:rPr>
        <w:t>alin@hhhlibrary.org, by</w:t>
      </w:r>
      <w:r w:rsidR="00EA7E2D" w:rsidRPr="00EA7E2D">
        <w:rPr>
          <w:rFonts w:ascii="Times New Roman" w:hAnsi="Times New Roman" w:cs="Times New Roman"/>
          <w:b/>
          <w:bCs/>
          <w:sz w:val="24"/>
          <w:szCs w:val="24"/>
        </w:rPr>
        <w:t xml:space="preserve"> Friday, July 14, 2023</w:t>
      </w:r>
      <w:r w:rsidR="00EA7E2D" w:rsidRPr="00EA7E2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80418DA" w14:textId="77777777" w:rsidR="00F66E37" w:rsidRPr="00F66E37" w:rsidRDefault="00F66E37" w:rsidP="00F66E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603A3850" w14:textId="77777777" w:rsidR="00F66E37" w:rsidRDefault="00F66E37" w:rsidP="00543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66E3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5B2EA" w14:textId="77777777" w:rsidR="00915B0A" w:rsidRDefault="00915B0A" w:rsidP="00654574">
      <w:pPr>
        <w:spacing w:after="0" w:line="240" w:lineRule="auto"/>
      </w:pPr>
      <w:r>
        <w:separator/>
      </w:r>
    </w:p>
  </w:endnote>
  <w:endnote w:type="continuationSeparator" w:id="0">
    <w:p w14:paraId="020E24DB" w14:textId="77777777" w:rsidR="00915B0A" w:rsidRDefault="00915B0A" w:rsidP="00654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21714B-696C-4C17-A5FB-41CFE078EA0A}"/>
    <w:embedBold r:id="rId2" w:fontKey="{543CE962-6CD0-4B26-B868-758E5CAF8E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EC0DE1E-5BDC-4AD5-BF7B-A5AE53B2AC4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8444BD4-BE61-4CA7-BCFD-CA9C82BD8826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3C3AD" w14:textId="77777777" w:rsidR="00915B0A" w:rsidRDefault="00915B0A" w:rsidP="00654574">
      <w:pPr>
        <w:spacing w:after="0" w:line="240" w:lineRule="auto"/>
      </w:pPr>
      <w:r>
        <w:separator/>
      </w:r>
    </w:p>
  </w:footnote>
  <w:footnote w:type="continuationSeparator" w:id="0">
    <w:p w14:paraId="603AA45D" w14:textId="77777777" w:rsidR="00915B0A" w:rsidRDefault="00915B0A" w:rsidP="00654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B07" w14:textId="77777777" w:rsidR="00654574" w:rsidRDefault="0065457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81D5F" wp14:editId="1B5BC06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26174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letterhead 8.5x1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"/>
                  <a:stretch/>
                </pic:blipFill>
                <pic:spPr bwMode="auto">
                  <a:xfrm>
                    <a:off x="0" y="0"/>
                    <a:ext cx="7772400" cy="1261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4C3D"/>
    <w:multiLevelType w:val="hybridMultilevel"/>
    <w:tmpl w:val="EB0E1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80C0E"/>
    <w:multiLevelType w:val="hybridMultilevel"/>
    <w:tmpl w:val="F1E47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9702138">
    <w:abstractNumId w:val="1"/>
  </w:num>
  <w:num w:numId="2" w16cid:durableId="1418362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107"/>
    <w:rsid w:val="002248FC"/>
    <w:rsid w:val="003012FC"/>
    <w:rsid w:val="00351107"/>
    <w:rsid w:val="003C32F2"/>
    <w:rsid w:val="00426F40"/>
    <w:rsid w:val="004F241E"/>
    <w:rsid w:val="005435B3"/>
    <w:rsid w:val="00596D13"/>
    <w:rsid w:val="00654574"/>
    <w:rsid w:val="00686FA8"/>
    <w:rsid w:val="006C79D7"/>
    <w:rsid w:val="007332CB"/>
    <w:rsid w:val="00796FE5"/>
    <w:rsid w:val="007F3C3A"/>
    <w:rsid w:val="008364A8"/>
    <w:rsid w:val="0090323A"/>
    <w:rsid w:val="00915B0A"/>
    <w:rsid w:val="009850A3"/>
    <w:rsid w:val="009A1096"/>
    <w:rsid w:val="009A1A70"/>
    <w:rsid w:val="009C1927"/>
    <w:rsid w:val="00A073F3"/>
    <w:rsid w:val="00AE7111"/>
    <w:rsid w:val="00CB5B84"/>
    <w:rsid w:val="00CF2535"/>
    <w:rsid w:val="00D04F15"/>
    <w:rsid w:val="00DF052B"/>
    <w:rsid w:val="00EA7E2D"/>
    <w:rsid w:val="00EF46E2"/>
    <w:rsid w:val="00F40893"/>
    <w:rsid w:val="00F66E37"/>
    <w:rsid w:val="00FD6951"/>
    <w:rsid w:val="00FF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C8653"/>
  <w15:docId w15:val="{9A6AA22F-8FF5-4158-91EB-AA08BCB4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6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45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574"/>
  </w:style>
  <w:style w:type="paragraph" w:styleId="Footer">
    <w:name w:val="footer"/>
    <w:basedOn w:val="Normal"/>
    <w:link w:val="FooterChar"/>
    <w:uiPriority w:val="99"/>
    <w:unhideWhenUsed/>
    <w:rsid w:val="0065457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574"/>
  </w:style>
  <w:style w:type="paragraph" w:styleId="ListParagraph">
    <w:name w:val="List Paragraph"/>
    <w:basedOn w:val="Normal"/>
    <w:uiPriority w:val="34"/>
    <w:qFormat/>
    <w:rsid w:val="00CB5B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7E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1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alin\OneDrive%20-%20Half%20Hollow%20Hills%20Community%20Library\Desktop\HHHCL%20Library%20Clerk%20Posi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HHHCL Library Clerk Position</Template>
  <TotalTime>23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Kalin</dc:creator>
  <cp:keywords/>
  <dc:description/>
  <cp:lastModifiedBy>Kristina Kalin</cp:lastModifiedBy>
  <cp:revision>2</cp:revision>
  <cp:lastPrinted>2023-06-28T18:46:00Z</cp:lastPrinted>
  <dcterms:created xsi:type="dcterms:W3CDTF">2023-06-30T15:29:00Z</dcterms:created>
  <dcterms:modified xsi:type="dcterms:W3CDTF">2023-06-30T16:04:00Z</dcterms:modified>
</cp:coreProperties>
</file>